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pPr w:leftFromText="141" w:rightFromText="141" w:vertAnchor="text" w:horzAnchor="margin" w:tblpY="11525"/>
        <w:tblW w:w="0" w:type="auto"/>
        <w:tblLook w:val="04A0" w:firstRow="1" w:lastRow="0" w:firstColumn="1" w:lastColumn="0" w:noHBand="0" w:noVBand="1"/>
      </w:tblPr>
      <w:tblGrid>
        <w:gridCol w:w="4248"/>
      </w:tblGrid>
      <w:tr w:rsidR="000364CC" w14:paraId="73962415" w14:textId="77777777" w:rsidTr="000364CC">
        <w:trPr>
          <w:trHeight w:val="2397"/>
        </w:trPr>
        <w:sdt>
          <w:sdtPr>
            <w:id w:val="-1504039486"/>
            <w:placeholder>
              <w:docPart w:val="E2671BF658B24E18BF248666BF1BEBBC"/>
            </w:placeholder>
            <w:showingPlcHdr/>
          </w:sdtPr>
          <w:sdtEndPr/>
          <w:sdtContent>
            <w:tc>
              <w:tcPr>
                <w:tcW w:w="4248" w:type="dxa"/>
              </w:tcPr>
              <w:p w14:paraId="4789267B" w14:textId="77777777" w:rsidR="000364CC" w:rsidRDefault="00F80784" w:rsidP="00F80784">
                <w:r w:rsidRPr="001771C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tbl>
      <w:tblPr>
        <w:tblStyle w:val="Tabelraster"/>
        <w:tblpPr w:leftFromText="141" w:rightFromText="141" w:vertAnchor="text" w:horzAnchor="margin" w:tblpY="7259"/>
        <w:tblW w:w="9281" w:type="dxa"/>
        <w:tblLook w:val="04A0" w:firstRow="1" w:lastRow="0" w:firstColumn="1" w:lastColumn="0" w:noHBand="0" w:noVBand="1"/>
      </w:tblPr>
      <w:tblGrid>
        <w:gridCol w:w="9281"/>
      </w:tblGrid>
      <w:tr w:rsidR="000364CC" w14:paraId="4910085F" w14:textId="77777777" w:rsidTr="000364CC">
        <w:trPr>
          <w:trHeight w:val="1105"/>
        </w:trPr>
        <w:sdt>
          <w:sdtPr>
            <w:id w:val="-567184110"/>
            <w:placeholder>
              <w:docPart w:val="B810A087F1BB4E4FAD516A54C142518C"/>
            </w:placeholder>
            <w:showingPlcHdr/>
          </w:sdtPr>
          <w:sdtEndPr/>
          <w:sdtContent>
            <w:tc>
              <w:tcPr>
                <w:tcW w:w="9281" w:type="dxa"/>
              </w:tcPr>
              <w:p w14:paraId="61F32CF1" w14:textId="77777777" w:rsidR="000364CC" w:rsidRDefault="00F80784" w:rsidP="00A6700B">
                <w:pPr>
                  <w:jc w:val="center"/>
                </w:pPr>
                <w:r w:rsidRPr="00A6700B">
                  <w:rPr>
                    <w:rStyle w:val="TitelChar"/>
                  </w:rPr>
                  <w:t>Klik of tik om tekst in te voeren.</w:t>
                </w:r>
              </w:p>
            </w:tc>
          </w:sdtContent>
        </w:sdt>
      </w:tr>
    </w:tbl>
    <w:tbl>
      <w:tblPr>
        <w:tblStyle w:val="Tabelraster"/>
        <w:tblpPr w:leftFromText="141" w:rightFromText="141" w:vertAnchor="text" w:horzAnchor="margin" w:tblpXSpec="right" w:tblpY="13438"/>
        <w:tblOverlap w:val="never"/>
        <w:tblW w:w="0" w:type="auto"/>
        <w:tblLook w:val="04A0" w:firstRow="1" w:lastRow="0" w:firstColumn="1" w:lastColumn="0" w:noHBand="0" w:noVBand="1"/>
      </w:tblPr>
      <w:tblGrid>
        <w:gridCol w:w="3034"/>
      </w:tblGrid>
      <w:tr w:rsidR="000364CC" w14:paraId="22AB4BC7" w14:textId="77777777" w:rsidTr="000364CC">
        <w:sdt>
          <w:sdtPr>
            <w:id w:val="2073003262"/>
            <w:placeholder>
              <w:docPart w:val="F3BDE0E7C57E4E0882959D36C0895916"/>
            </w:placeholder>
            <w:showingPlcHdr/>
          </w:sdtPr>
          <w:sdtEndPr/>
          <w:sdtContent>
            <w:tc>
              <w:tcPr>
                <w:tcW w:w="3034" w:type="dxa"/>
              </w:tcPr>
              <w:p w14:paraId="071DF0CB" w14:textId="77777777" w:rsidR="000364CC" w:rsidRDefault="00F80784" w:rsidP="000364CC">
                <w:r w:rsidRPr="001771C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2086D555" w14:textId="77777777" w:rsidR="00230F34" w:rsidRDefault="00230F34">
      <w:r>
        <w:rPr>
          <w:noProof/>
        </w:rPr>
        <w:drawing>
          <wp:anchor distT="0" distB="0" distL="114300" distR="114300" simplePos="0" relativeHeight="251659264" behindDoc="1" locked="0" layoutInCell="1" allowOverlap="1" wp14:anchorId="601ED0A0" wp14:editId="19366145">
            <wp:simplePos x="0" y="0"/>
            <wp:positionH relativeFrom="margin">
              <wp:posOffset>-741737</wp:posOffset>
            </wp:positionH>
            <wp:positionV relativeFrom="page">
              <wp:posOffset>-9451</wp:posOffset>
            </wp:positionV>
            <wp:extent cx="7401600" cy="10472400"/>
            <wp:effectExtent l="0" t="0" r="8890" b="5715"/>
            <wp:wrapNone/>
            <wp:docPr id="1260881427" name="Afbeelding 1" descr="Afbeelding met tekst, tekening, Kinderkunst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81427" name="Afbeelding 1" descr="Afbeelding met tekst, tekening, Kinderkunst, schermopname&#10;&#10;Door AI gegenereerde inhoud is mogelijk onjuis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1600" cy="104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2CEA8" w14:textId="77777777" w:rsidR="00230F34" w:rsidRDefault="00230F34">
      <w:r>
        <w:br w:type="page"/>
      </w:r>
    </w:p>
    <w:tbl>
      <w:tblPr>
        <w:tblStyle w:val="Tabelraster"/>
        <w:tblpPr w:leftFromText="141" w:rightFromText="141" w:vertAnchor="text" w:horzAnchor="margin" w:tblpXSpec="right" w:tblpY="197"/>
        <w:tblW w:w="7802" w:type="dxa"/>
        <w:tblLook w:val="04A0" w:firstRow="1" w:lastRow="0" w:firstColumn="1" w:lastColumn="0" w:noHBand="0" w:noVBand="1"/>
      </w:tblPr>
      <w:tblGrid>
        <w:gridCol w:w="7802"/>
      </w:tblGrid>
      <w:tr w:rsidR="009F3AEB" w14:paraId="05C9386A" w14:textId="77777777" w:rsidTr="009F3AEB">
        <w:sdt>
          <w:sdtPr>
            <w:id w:val="-1811392642"/>
            <w:placeholder>
              <w:docPart w:val="0D184AE34D9E42C3866B2F6CDC359C58"/>
            </w:placeholder>
            <w:showingPlcHdr/>
          </w:sdtPr>
          <w:sdtEndPr/>
          <w:sdtContent>
            <w:tc>
              <w:tcPr>
                <w:tcW w:w="7802" w:type="dxa"/>
              </w:tcPr>
              <w:p w14:paraId="39AEE663" w14:textId="77777777" w:rsidR="009F3AEB" w:rsidRDefault="009E6CC0" w:rsidP="009F3AEB">
                <w:r w:rsidRPr="001771C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1385E2D3" w14:textId="77777777" w:rsidR="00230F34" w:rsidRDefault="006D1E26">
      <w:r>
        <w:rPr>
          <w:noProof/>
        </w:rPr>
        <w:drawing>
          <wp:anchor distT="0" distB="0" distL="114300" distR="114300" simplePos="0" relativeHeight="251663360" behindDoc="1" locked="0" layoutInCell="1" allowOverlap="1" wp14:anchorId="563E510F" wp14:editId="2FB880BF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19600" cy="10497600"/>
            <wp:effectExtent l="0" t="0" r="0" b="0"/>
            <wp:wrapNone/>
            <wp:docPr id="64867388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600" cy="104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raster"/>
        <w:tblpPr w:leftFromText="141" w:rightFromText="141" w:vertAnchor="text" w:horzAnchor="margin" w:tblpXSpec="right" w:tblpY="2190"/>
        <w:tblW w:w="7802" w:type="dxa"/>
        <w:tblLook w:val="04A0" w:firstRow="1" w:lastRow="0" w:firstColumn="1" w:lastColumn="0" w:noHBand="0" w:noVBand="1"/>
      </w:tblPr>
      <w:tblGrid>
        <w:gridCol w:w="7802"/>
      </w:tblGrid>
      <w:tr w:rsidR="009F3AEB" w14:paraId="56B7D206" w14:textId="77777777" w:rsidTr="009F3AEB">
        <w:sdt>
          <w:sdtPr>
            <w:id w:val="1775447771"/>
            <w:placeholder>
              <w:docPart w:val="3FA6C66DADBE406497DD74650D60C895"/>
            </w:placeholder>
            <w:showingPlcHdr/>
          </w:sdtPr>
          <w:sdtEndPr/>
          <w:sdtContent>
            <w:tc>
              <w:tcPr>
                <w:tcW w:w="7802" w:type="dxa"/>
              </w:tcPr>
              <w:p w14:paraId="125B617E" w14:textId="77777777" w:rsidR="009F3AEB" w:rsidRDefault="009E6CC0" w:rsidP="009F3AEB">
                <w:r w:rsidRPr="001771C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tbl>
      <w:tblPr>
        <w:tblStyle w:val="Tabelraster"/>
        <w:tblpPr w:leftFromText="141" w:rightFromText="141" w:vertAnchor="text" w:horzAnchor="margin" w:tblpXSpec="right" w:tblpY="4643"/>
        <w:tblOverlap w:val="never"/>
        <w:tblW w:w="7802" w:type="dxa"/>
        <w:tblLook w:val="04A0" w:firstRow="1" w:lastRow="0" w:firstColumn="1" w:lastColumn="0" w:noHBand="0" w:noVBand="1"/>
      </w:tblPr>
      <w:tblGrid>
        <w:gridCol w:w="7802"/>
      </w:tblGrid>
      <w:tr w:rsidR="009F3AEB" w14:paraId="754EA373" w14:textId="77777777" w:rsidTr="006730AF">
        <w:sdt>
          <w:sdtPr>
            <w:id w:val="-2067797961"/>
            <w:placeholder>
              <w:docPart w:val="6775D1CA723F4A7FB15BC66E688776B3"/>
            </w:placeholder>
            <w:showingPlcHdr/>
          </w:sdtPr>
          <w:sdtEndPr/>
          <w:sdtContent>
            <w:tc>
              <w:tcPr>
                <w:tcW w:w="7802" w:type="dxa"/>
              </w:tcPr>
              <w:p w14:paraId="6501134F" w14:textId="77777777" w:rsidR="009F3AEB" w:rsidRDefault="009E6CC0" w:rsidP="009F3AEB">
                <w:r w:rsidRPr="001771C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tbl>
      <w:tblPr>
        <w:tblStyle w:val="Tabelraster"/>
        <w:tblpPr w:leftFromText="141" w:rightFromText="141" w:vertAnchor="text" w:horzAnchor="margin" w:tblpY="7020"/>
        <w:tblW w:w="7802" w:type="dxa"/>
        <w:tblLook w:val="04A0" w:firstRow="1" w:lastRow="0" w:firstColumn="1" w:lastColumn="0" w:noHBand="0" w:noVBand="1"/>
      </w:tblPr>
      <w:tblGrid>
        <w:gridCol w:w="7802"/>
      </w:tblGrid>
      <w:tr w:rsidR="006730AF" w14:paraId="361C2EEB" w14:textId="77777777" w:rsidTr="006730AF">
        <w:sdt>
          <w:sdtPr>
            <w:id w:val="-448861148"/>
            <w:placeholder>
              <w:docPart w:val="184CA3D4C0E44E94A9DCBDC6FC6CB2A6"/>
            </w:placeholder>
            <w:showingPlcHdr/>
          </w:sdtPr>
          <w:sdtEndPr/>
          <w:sdtContent>
            <w:tc>
              <w:tcPr>
                <w:tcW w:w="7802" w:type="dxa"/>
              </w:tcPr>
              <w:p w14:paraId="64E1663D" w14:textId="77777777" w:rsidR="006730AF" w:rsidRDefault="009E6CC0" w:rsidP="006730AF">
                <w:r w:rsidRPr="001771C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tbl>
      <w:tblPr>
        <w:tblStyle w:val="Tabelraster"/>
        <w:tblpPr w:leftFromText="141" w:rightFromText="141" w:vertAnchor="text" w:horzAnchor="margin" w:tblpY="9418"/>
        <w:tblW w:w="7802" w:type="dxa"/>
        <w:tblLook w:val="04A0" w:firstRow="1" w:lastRow="0" w:firstColumn="1" w:lastColumn="0" w:noHBand="0" w:noVBand="1"/>
      </w:tblPr>
      <w:tblGrid>
        <w:gridCol w:w="7802"/>
      </w:tblGrid>
      <w:tr w:rsidR="006730AF" w14:paraId="36E2B9EC" w14:textId="77777777" w:rsidTr="006730AF">
        <w:sdt>
          <w:sdtPr>
            <w:id w:val="-585999984"/>
            <w:placeholder>
              <w:docPart w:val="BDB95BAD6A094F6EB81D79A4C31003E9"/>
            </w:placeholder>
            <w:showingPlcHdr/>
          </w:sdtPr>
          <w:sdtEndPr/>
          <w:sdtContent>
            <w:tc>
              <w:tcPr>
                <w:tcW w:w="7802" w:type="dxa"/>
              </w:tcPr>
              <w:p w14:paraId="7240B167" w14:textId="77777777" w:rsidR="006730AF" w:rsidRDefault="009E6CC0" w:rsidP="006730AF">
                <w:r w:rsidRPr="001771C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tbl>
      <w:tblPr>
        <w:tblStyle w:val="Tabelraster"/>
        <w:tblpPr w:leftFromText="141" w:rightFromText="141" w:vertAnchor="text" w:horzAnchor="margin" w:tblpY="11778"/>
        <w:tblW w:w="7802" w:type="dxa"/>
        <w:tblLook w:val="04A0" w:firstRow="1" w:lastRow="0" w:firstColumn="1" w:lastColumn="0" w:noHBand="0" w:noVBand="1"/>
      </w:tblPr>
      <w:tblGrid>
        <w:gridCol w:w="7802"/>
      </w:tblGrid>
      <w:tr w:rsidR="006730AF" w14:paraId="26D90486" w14:textId="77777777" w:rsidTr="006730AF">
        <w:sdt>
          <w:sdtPr>
            <w:id w:val="184478599"/>
            <w:placeholder>
              <w:docPart w:val="D4C2B4E400154469AA92E8D6EE3C74D8"/>
            </w:placeholder>
            <w:showingPlcHdr/>
          </w:sdtPr>
          <w:sdtEndPr/>
          <w:sdtContent>
            <w:tc>
              <w:tcPr>
                <w:tcW w:w="7802" w:type="dxa"/>
              </w:tcPr>
              <w:p w14:paraId="3303762A" w14:textId="77777777" w:rsidR="006730AF" w:rsidRDefault="009E6CC0" w:rsidP="006730AF">
                <w:r w:rsidRPr="001771C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6E8F454B" w14:textId="77777777" w:rsidR="00230F34" w:rsidRDefault="00230F34">
      <w:r>
        <w:br w:type="page"/>
      </w:r>
    </w:p>
    <w:tbl>
      <w:tblPr>
        <w:tblStyle w:val="Tabelraster"/>
        <w:tblpPr w:leftFromText="141" w:rightFromText="141" w:vertAnchor="text" w:horzAnchor="margin" w:tblpX="1413" w:tblpY="206"/>
        <w:tblW w:w="0" w:type="auto"/>
        <w:tblLook w:val="04A0" w:firstRow="1" w:lastRow="0" w:firstColumn="1" w:lastColumn="0" w:noHBand="0" w:noVBand="1"/>
      </w:tblPr>
      <w:tblGrid>
        <w:gridCol w:w="7649"/>
      </w:tblGrid>
      <w:tr w:rsidR="00004080" w14:paraId="1B1AC6F2" w14:textId="77777777" w:rsidTr="00004080">
        <w:sdt>
          <w:sdtPr>
            <w:id w:val="-961646689"/>
            <w:placeholder>
              <w:docPart w:val="8DC875A589E04D229E39CC1CEBCD8606"/>
            </w:placeholder>
            <w:showingPlcHdr/>
          </w:sdtPr>
          <w:sdtEndPr/>
          <w:sdtContent>
            <w:tc>
              <w:tcPr>
                <w:tcW w:w="7649" w:type="dxa"/>
              </w:tcPr>
              <w:p w14:paraId="09624C6E" w14:textId="77777777" w:rsidR="00004080" w:rsidRDefault="009E6CC0" w:rsidP="00004080">
                <w:r w:rsidRPr="001771C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tbl>
      <w:tblPr>
        <w:tblStyle w:val="Tabelraster"/>
        <w:tblpPr w:leftFromText="141" w:rightFromText="141" w:vertAnchor="text" w:horzAnchor="margin" w:tblpXSpec="right" w:tblpY="2631"/>
        <w:tblW w:w="0" w:type="auto"/>
        <w:tblLook w:val="04A0" w:firstRow="1" w:lastRow="0" w:firstColumn="1" w:lastColumn="0" w:noHBand="0" w:noVBand="1"/>
      </w:tblPr>
      <w:tblGrid>
        <w:gridCol w:w="7649"/>
      </w:tblGrid>
      <w:tr w:rsidR="00D35DB1" w14:paraId="061F2660" w14:textId="77777777" w:rsidTr="00D35DB1">
        <w:sdt>
          <w:sdtPr>
            <w:id w:val="-557237794"/>
            <w:placeholder>
              <w:docPart w:val="0F7D8F2867694B02A9861EC0FE9C2584"/>
            </w:placeholder>
            <w:showingPlcHdr/>
          </w:sdtPr>
          <w:sdtEndPr/>
          <w:sdtContent>
            <w:tc>
              <w:tcPr>
                <w:tcW w:w="7649" w:type="dxa"/>
              </w:tcPr>
              <w:p w14:paraId="6D4EE11E" w14:textId="77777777" w:rsidR="00D35DB1" w:rsidRDefault="009E6CC0" w:rsidP="00D35DB1">
                <w:r w:rsidRPr="001771C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tbl>
      <w:tblPr>
        <w:tblStyle w:val="Tabelraster"/>
        <w:tblpPr w:leftFromText="141" w:rightFromText="141" w:vertAnchor="text" w:horzAnchor="margin" w:tblpX="1413" w:tblpY="5009"/>
        <w:tblW w:w="0" w:type="auto"/>
        <w:tblLook w:val="04A0" w:firstRow="1" w:lastRow="0" w:firstColumn="1" w:lastColumn="0" w:noHBand="0" w:noVBand="1"/>
      </w:tblPr>
      <w:tblGrid>
        <w:gridCol w:w="7649"/>
      </w:tblGrid>
      <w:tr w:rsidR="00D35DB1" w14:paraId="215EDADE" w14:textId="77777777" w:rsidTr="00D35DB1">
        <w:sdt>
          <w:sdtPr>
            <w:id w:val="-1432121920"/>
            <w:placeholder>
              <w:docPart w:val="A0D81A4776CE4390AE4521E67BC7C64A"/>
            </w:placeholder>
            <w:showingPlcHdr/>
          </w:sdtPr>
          <w:sdtEndPr/>
          <w:sdtContent>
            <w:tc>
              <w:tcPr>
                <w:tcW w:w="7649" w:type="dxa"/>
              </w:tcPr>
              <w:p w14:paraId="740FE8B2" w14:textId="77777777" w:rsidR="00D35DB1" w:rsidRDefault="009E6CC0" w:rsidP="00D35DB1">
                <w:r w:rsidRPr="001771C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tbl>
      <w:tblPr>
        <w:tblStyle w:val="Tabelraster"/>
        <w:tblpPr w:leftFromText="141" w:rightFromText="141" w:vertAnchor="text" w:horzAnchor="margin" w:tblpX="1413" w:tblpY="7415"/>
        <w:tblW w:w="0" w:type="auto"/>
        <w:tblLook w:val="04A0" w:firstRow="1" w:lastRow="0" w:firstColumn="1" w:lastColumn="0" w:noHBand="0" w:noVBand="1"/>
      </w:tblPr>
      <w:tblGrid>
        <w:gridCol w:w="7649"/>
      </w:tblGrid>
      <w:tr w:rsidR="00D35DB1" w14:paraId="325B2D1F" w14:textId="77777777" w:rsidTr="00D35DB1">
        <w:sdt>
          <w:sdtPr>
            <w:id w:val="-956184008"/>
            <w:placeholder>
              <w:docPart w:val="8040854870B74F1DA1270C5AB60515A7"/>
            </w:placeholder>
            <w:showingPlcHdr/>
          </w:sdtPr>
          <w:sdtEndPr/>
          <w:sdtContent>
            <w:tc>
              <w:tcPr>
                <w:tcW w:w="7649" w:type="dxa"/>
              </w:tcPr>
              <w:p w14:paraId="4EFF4732" w14:textId="77777777" w:rsidR="00D35DB1" w:rsidRDefault="009E6CC0" w:rsidP="00D35DB1">
                <w:r w:rsidRPr="001771C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tbl>
      <w:tblPr>
        <w:tblStyle w:val="Tabelraster"/>
        <w:tblpPr w:leftFromText="141" w:rightFromText="141" w:vertAnchor="text" w:horzAnchor="margin" w:tblpX="1413" w:tblpY="9776"/>
        <w:tblW w:w="0" w:type="auto"/>
        <w:tblLook w:val="04A0" w:firstRow="1" w:lastRow="0" w:firstColumn="1" w:lastColumn="0" w:noHBand="0" w:noVBand="1"/>
      </w:tblPr>
      <w:tblGrid>
        <w:gridCol w:w="7649"/>
      </w:tblGrid>
      <w:tr w:rsidR="00D35DB1" w14:paraId="721B9CE5" w14:textId="77777777" w:rsidTr="00D35DB1">
        <w:sdt>
          <w:sdtPr>
            <w:id w:val="1826167662"/>
            <w:placeholder>
              <w:docPart w:val="C5F51A92B87043E285A15D24A763164A"/>
            </w:placeholder>
            <w:showingPlcHdr/>
          </w:sdtPr>
          <w:sdtEndPr/>
          <w:sdtContent>
            <w:tc>
              <w:tcPr>
                <w:tcW w:w="7649" w:type="dxa"/>
              </w:tcPr>
              <w:p w14:paraId="6EDEBD93" w14:textId="77777777" w:rsidR="00D35DB1" w:rsidRDefault="009E6CC0" w:rsidP="00D35DB1">
                <w:r w:rsidRPr="001771C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tbl>
      <w:tblPr>
        <w:tblStyle w:val="Tabelraster"/>
        <w:tblpPr w:leftFromText="141" w:rightFromText="141" w:vertAnchor="text" w:horzAnchor="margin" w:tblpX="1413" w:tblpY="12200"/>
        <w:tblW w:w="0" w:type="auto"/>
        <w:tblLook w:val="04A0" w:firstRow="1" w:lastRow="0" w:firstColumn="1" w:lastColumn="0" w:noHBand="0" w:noVBand="1"/>
      </w:tblPr>
      <w:tblGrid>
        <w:gridCol w:w="7649"/>
      </w:tblGrid>
      <w:tr w:rsidR="00D35DB1" w14:paraId="5F42DC67" w14:textId="77777777" w:rsidTr="00D35DB1">
        <w:sdt>
          <w:sdtPr>
            <w:id w:val="623893206"/>
            <w:placeholder>
              <w:docPart w:val="2AB77F78FB0E4403A27932E2E8E92B74"/>
            </w:placeholder>
            <w:showingPlcHdr/>
          </w:sdtPr>
          <w:sdtEndPr/>
          <w:sdtContent>
            <w:tc>
              <w:tcPr>
                <w:tcW w:w="7649" w:type="dxa"/>
              </w:tcPr>
              <w:p w14:paraId="285EFDFF" w14:textId="77777777" w:rsidR="00D35DB1" w:rsidRDefault="009E6CC0" w:rsidP="00D35DB1">
                <w:r w:rsidRPr="001771C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230E412C" w14:textId="77777777" w:rsidR="00004080" w:rsidRDefault="00DA2C55">
      <w:r>
        <w:rPr>
          <w:noProof/>
        </w:rPr>
        <w:drawing>
          <wp:anchor distT="0" distB="0" distL="114300" distR="114300" simplePos="0" relativeHeight="251664384" behindDoc="1" locked="0" layoutInCell="1" allowOverlap="1" wp14:anchorId="542FE020" wp14:editId="4BB6031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30400" cy="10508400"/>
            <wp:effectExtent l="0" t="0" r="0" b="7620"/>
            <wp:wrapNone/>
            <wp:docPr id="841354032" name="Afbeelding 4" descr="Afbeelding met tekst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354032" name="Afbeelding 4" descr="Afbeelding met tekst, schermopname&#10;&#10;Door AI gegenereerde inhoud is mogelijk onjuis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400" cy="105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F34">
        <w:br w:type="page"/>
      </w:r>
    </w:p>
    <w:tbl>
      <w:tblPr>
        <w:tblStyle w:val="Tabelraster"/>
        <w:tblpPr w:leftFromText="141" w:rightFromText="141" w:vertAnchor="text" w:horzAnchor="margin" w:tblpY="8108"/>
        <w:tblW w:w="0" w:type="auto"/>
        <w:tblLook w:val="04A0" w:firstRow="1" w:lastRow="0" w:firstColumn="1" w:lastColumn="0" w:noHBand="0" w:noVBand="1"/>
      </w:tblPr>
      <w:tblGrid>
        <w:gridCol w:w="7792"/>
      </w:tblGrid>
      <w:tr w:rsidR="00E13A16" w14:paraId="5D47DC4F" w14:textId="77777777" w:rsidTr="00E13A16">
        <w:sdt>
          <w:sdtPr>
            <w:id w:val="-1698997577"/>
            <w:placeholder>
              <w:docPart w:val="CA645C70A54246F3BDB8FCBA5D592353"/>
            </w:placeholder>
            <w:showingPlcHdr/>
          </w:sdtPr>
          <w:sdtEndPr/>
          <w:sdtContent>
            <w:tc>
              <w:tcPr>
                <w:tcW w:w="7792" w:type="dxa"/>
              </w:tcPr>
              <w:p w14:paraId="74E70215" w14:textId="77777777" w:rsidR="00E13A16" w:rsidRDefault="009E6CC0" w:rsidP="00E13A16">
                <w:r w:rsidRPr="001771C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tbl>
      <w:tblPr>
        <w:tblStyle w:val="Tabelraster"/>
        <w:tblpPr w:leftFromText="141" w:rightFromText="141" w:vertAnchor="text" w:horzAnchor="page" w:tblpX="2846" w:tblpY="5083"/>
        <w:tblW w:w="0" w:type="auto"/>
        <w:tblLook w:val="04A0" w:firstRow="1" w:lastRow="0" w:firstColumn="1" w:lastColumn="0" w:noHBand="0" w:noVBand="1"/>
      </w:tblPr>
      <w:tblGrid>
        <w:gridCol w:w="7650"/>
      </w:tblGrid>
      <w:tr w:rsidR="00E13A16" w14:paraId="0D811B41" w14:textId="77777777" w:rsidTr="00E13A16">
        <w:sdt>
          <w:sdtPr>
            <w:id w:val="-78136964"/>
            <w:placeholder>
              <w:docPart w:val="67A426ABFF40446D8291FDE102600D2B"/>
            </w:placeholder>
            <w:showingPlcHdr/>
          </w:sdtPr>
          <w:sdtEndPr/>
          <w:sdtContent>
            <w:tc>
              <w:tcPr>
                <w:tcW w:w="7650" w:type="dxa"/>
              </w:tcPr>
              <w:p w14:paraId="28DBA621" w14:textId="77777777" w:rsidR="00E13A16" w:rsidRDefault="009E6CC0" w:rsidP="00E13A16">
                <w:r w:rsidRPr="001771C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tbl>
      <w:tblPr>
        <w:tblStyle w:val="Tabelraster"/>
        <w:tblpPr w:leftFromText="141" w:rightFromText="141" w:vertAnchor="text" w:horzAnchor="margin" w:tblpX="1413" w:tblpY="2667"/>
        <w:tblW w:w="0" w:type="auto"/>
        <w:tblLook w:val="04A0" w:firstRow="1" w:lastRow="0" w:firstColumn="1" w:lastColumn="0" w:noHBand="0" w:noVBand="1"/>
      </w:tblPr>
      <w:tblGrid>
        <w:gridCol w:w="7649"/>
      </w:tblGrid>
      <w:tr w:rsidR="00E13A16" w14:paraId="58A93440" w14:textId="77777777" w:rsidTr="00E13A16">
        <w:sdt>
          <w:sdtPr>
            <w:id w:val="608712781"/>
            <w:placeholder>
              <w:docPart w:val="A3E500DDA8E74EFB8400ABA29D773749"/>
            </w:placeholder>
            <w:showingPlcHdr/>
          </w:sdtPr>
          <w:sdtEndPr/>
          <w:sdtContent>
            <w:tc>
              <w:tcPr>
                <w:tcW w:w="7649" w:type="dxa"/>
              </w:tcPr>
              <w:p w14:paraId="2CFF493B" w14:textId="77777777" w:rsidR="00E13A16" w:rsidRDefault="009E6CC0" w:rsidP="00E13A16">
                <w:r w:rsidRPr="001771C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tbl>
      <w:tblPr>
        <w:tblStyle w:val="Tabelraster"/>
        <w:tblpPr w:leftFromText="141" w:rightFromText="141" w:vertAnchor="text" w:horzAnchor="margin" w:tblpX="1413" w:tblpY="216"/>
        <w:tblW w:w="0" w:type="auto"/>
        <w:tblLook w:val="04A0" w:firstRow="1" w:lastRow="0" w:firstColumn="1" w:lastColumn="0" w:noHBand="0" w:noVBand="1"/>
      </w:tblPr>
      <w:tblGrid>
        <w:gridCol w:w="7649"/>
      </w:tblGrid>
      <w:tr w:rsidR="009E6CC0" w14:paraId="1A8EACCA" w14:textId="77777777" w:rsidTr="009E6CC0">
        <w:sdt>
          <w:sdtPr>
            <w:id w:val="-282651534"/>
            <w:placeholder>
              <w:docPart w:val="BBB93FDB622C4F3C8C8976B9D560A486"/>
            </w:placeholder>
            <w:showingPlcHdr/>
          </w:sdtPr>
          <w:sdtEndPr/>
          <w:sdtContent>
            <w:tc>
              <w:tcPr>
                <w:tcW w:w="7649" w:type="dxa"/>
              </w:tcPr>
              <w:p w14:paraId="6E465097" w14:textId="77777777" w:rsidR="009E6CC0" w:rsidRDefault="009E6CC0" w:rsidP="009E6CC0">
                <w:r w:rsidRPr="001771C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6E8785A4" w14:textId="77777777" w:rsidR="0074026B" w:rsidRDefault="00E3300C">
      <w:r>
        <w:rPr>
          <w:noProof/>
        </w:rPr>
        <w:drawing>
          <wp:anchor distT="0" distB="0" distL="114300" distR="114300" simplePos="0" relativeHeight="251665408" behindDoc="1" locked="0" layoutInCell="1" allowOverlap="1" wp14:anchorId="20A07C0B" wp14:editId="47C375CE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26800" cy="10504800"/>
            <wp:effectExtent l="0" t="0" r="3175" b="0"/>
            <wp:wrapNone/>
            <wp:docPr id="391208825" name="Afbeelding 5" descr="Afbeelding met tekst, schermopname, diagram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08825" name="Afbeelding 5" descr="Afbeelding met tekst, schermopname, diagram, ontwerp&#10;&#10;Door AI gegenereerde inhoud is mogelijk onjuis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6800" cy="105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02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2F9BC" w14:textId="77777777" w:rsidR="003953BE" w:rsidRDefault="003953BE" w:rsidP="00230F34">
      <w:pPr>
        <w:spacing w:after="0" w:line="240" w:lineRule="auto"/>
      </w:pPr>
      <w:r>
        <w:separator/>
      </w:r>
    </w:p>
  </w:endnote>
  <w:endnote w:type="continuationSeparator" w:id="0">
    <w:p w14:paraId="592959E2" w14:textId="77777777" w:rsidR="003953BE" w:rsidRDefault="003953BE" w:rsidP="00230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66BA0A" w14:textId="77777777" w:rsidR="003953BE" w:rsidRDefault="003953BE" w:rsidP="00230F34">
      <w:pPr>
        <w:spacing w:after="0" w:line="240" w:lineRule="auto"/>
      </w:pPr>
      <w:r>
        <w:separator/>
      </w:r>
    </w:p>
  </w:footnote>
  <w:footnote w:type="continuationSeparator" w:id="0">
    <w:p w14:paraId="3D453BED" w14:textId="77777777" w:rsidR="003953BE" w:rsidRDefault="003953BE" w:rsidP="00230F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zV4NbJqJFbzTwoTiTTnLjxdBBlt/qh3KlL0LQKqtSwcxuxG6QixDWoIiPDmWuNcgVyWiNcTqjB+OuPNOqR/ANw==" w:salt="hcXrBCSpvhq0tBGPJv7QD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3BE"/>
    <w:rsid w:val="00004080"/>
    <w:rsid w:val="000364CC"/>
    <w:rsid w:val="000B6573"/>
    <w:rsid w:val="001351F9"/>
    <w:rsid w:val="001C201D"/>
    <w:rsid w:val="00202412"/>
    <w:rsid w:val="00210438"/>
    <w:rsid w:val="00230F34"/>
    <w:rsid w:val="002C4F09"/>
    <w:rsid w:val="003112DE"/>
    <w:rsid w:val="003953BE"/>
    <w:rsid w:val="006730AF"/>
    <w:rsid w:val="006D1E26"/>
    <w:rsid w:val="006F6853"/>
    <w:rsid w:val="00733AD0"/>
    <w:rsid w:val="0074026B"/>
    <w:rsid w:val="00765C38"/>
    <w:rsid w:val="009E6CC0"/>
    <w:rsid w:val="009F3AEB"/>
    <w:rsid w:val="00A370AD"/>
    <w:rsid w:val="00A6700B"/>
    <w:rsid w:val="00C52858"/>
    <w:rsid w:val="00C73309"/>
    <w:rsid w:val="00D1233B"/>
    <w:rsid w:val="00D35DB1"/>
    <w:rsid w:val="00DA2C55"/>
    <w:rsid w:val="00DB5FC0"/>
    <w:rsid w:val="00E13A16"/>
    <w:rsid w:val="00E3300C"/>
    <w:rsid w:val="00E4381B"/>
    <w:rsid w:val="00F73797"/>
    <w:rsid w:val="00F80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47346"/>
  <w15:chartTrackingRefBased/>
  <w15:docId w15:val="{1FB36605-A3A3-4EC3-81A3-295306E5A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364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364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364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364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364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364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364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364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364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364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364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364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364C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364C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364C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364C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364C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364C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364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364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364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364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364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364C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364C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364C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364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364C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364CC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036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F80784"/>
    <w:rPr>
      <w:color w:val="666666"/>
    </w:rPr>
  </w:style>
  <w:style w:type="paragraph" w:styleId="Koptekst">
    <w:name w:val="header"/>
    <w:basedOn w:val="Standaard"/>
    <w:link w:val="KoptekstChar"/>
    <w:uiPriority w:val="99"/>
    <w:unhideWhenUsed/>
    <w:rsid w:val="00230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30F34"/>
  </w:style>
  <w:style w:type="paragraph" w:styleId="Voettekst">
    <w:name w:val="footer"/>
    <w:basedOn w:val="Standaard"/>
    <w:link w:val="VoettekstChar"/>
    <w:uiPriority w:val="99"/>
    <w:unhideWhenUsed/>
    <w:rsid w:val="00230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30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jamHildering-Leem\AppData\Local\Microsoft\Windows\INetCache\Content.Outlook\IYM2S5P8\20251216%20Zorgbelang%20Routekaart%20ROAZ%20-%20invulsjabloon%20Wor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2671BF658B24E18BF248666BF1BEBB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D1F4DD2-FF78-451C-94A0-31E1211B1D5B}"/>
      </w:docPartPr>
      <w:docPartBody>
        <w:p w:rsidR="00AB3FAA" w:rsidRDefault="00AB3FAA">
          <w:pPr>
            <w:pStyle w:val="E2671BF658B24E18BF248666BF1BEBBC"/>
          </w:pPr>
          <w:r w:rsidRPr="001771C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810A087F1BB4E4FAD516A54C14251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FFF36B-D984-4DB2-B579-67BA8BF0AA8F}"/>
      </w:docPartPr>
      <w:docPartBody>
        <w:p w:rsidR="00AB3FAA" w:rsidRDefault="00AB3FAA">
          <w:pPr>
            <w:pStyle w:val="B810A087F1BB4E4FAD516A54C142518C"/>
          </w:pPr>
          <w:r w:rsidRPr="00A6700B">
            <w:rPr>
              <w:rStyle w:val="TitelChar"/>
            </w:rPr>
            <w:t>Klik of tik om tekst in te voeren.</w:t>
          </w:r>
        </w:p>
      </w:docPartBody>
    </w:docPart>
    <w:docPart>
      <w:docPartPr>
        <w:name w:val="F3BDE0E7C57E4E0882959D36C08959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E8E7E4-8438-49E9-B1B7-FF3E13EDFC03}"/>
      </w:docPartPr>
      <w:docPartBody>
        <w:p w:rsidR="00AB3FAA" w:rsidRDefault="00AB3FAA">
          <w:pPr>
            <w:pStyle w:val="F3BDE0E7C57E4E0882959D36C0895916"/>
          </w:pPr>
          <w:r w:rsidRPr="001771C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D184AE34D9E42C3866B2F6CDC359C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E699341-90B8-4F56-BC2F-CA164D13240A}"/>
      </w:docPartPr>
      <w:docPartBody>
        <w:p w:rsidR="00AB3FAA" w:rsidRDefault="00AB3FAA">
          <w:pPr>
            <w:pStyle w:val="0D184AE34D9E42C3866B2F6CDC359C58"/>
          </w:pPr>
          <w:r w:rsidRPr="001771C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FA6C66DADBE406497DD74650D60C89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396F55-F3E2-4D75-9BAD-468E75AD99F6}"/>
      </w:docPartPr>
      <w:docPartBody>
        <w:p w:rsidR="00AB3FAA" w:rsidRDefault="00AB3FAA">
          <w:pPr>
            <w:pStyle w:val="3FA6C66DADBE406497DD74650D60C895"/>
          </w:pPr>
          <w:r w:rsidRPr="001771C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775D1CA723F4A7FB15BC66E688776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2D5F0A-F76E-4DA1-8A59-939EAC4A959D}"/>
      </w:docPartPr>
      <w:docPartBody>
        <w:p w:rsidR="00AB3FAA" w:rsidRDefault="00AB3FAA">
          <w:pPr>
            <w:pStyle w:val="6775D1CA723F4A7FB15BC66E688776B3"/>
          </w:pPr>
          <w:r w:rsidRPr="001771C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84CA3D4C0E44E94A9DCBDC6FC6CB2A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EBE4CEF-E555-449F-8280-1B17C5BCC1E2}"/>
      </w:docPartPr>
      <w:docPartBody>
        <w:p w:rsidR="00AB3FAA" w:rsidRDefault="00AB3FAA">
          <w:pPr>
            <w:pStyle w:val="184CA3D4C0E44E94A9DCBDC6FC6CB2A6"/>
          </w:pPr>
          <w:r w:rsidRPr="001771C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DB95BAD6A094F6EB81D79A4C31003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E2821B-1D4E-4CBB-8D18-1E56C4F00F31}"/>
      </w:docPartPr>
      <w:docPartBody>
        <w:p w:rsidR="00AB3FAA" w:rsidRDefault="00AB3FAA">
          <w:pPr>
            <w:pStyle w:val="BDB95BAD6A094F6EB81D79A4C31003E9"/>
          </w:pPr>
          <w:r w:rsidRPr="001771C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4C2B4E400154469AA92E8D6EE3C74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75D665-B7E6-472F-984D-0E3E07670407}"/>
      </w:docPartPr>
      <w:docPartBody>
        <w:p w:rsidR="00AB3FAA" w:rsidRDefault="00AB3FAA">
          <w:pPr>
            <w:pStyle w:val="D4C2B4E400154469AA92E8D6EE3C74D8"/>
          </w:pPr>
          <w:r w:rsidRPr="001771C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DC875A589E04D229E39CC1CEBCD860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0EC4E6-459D-4863-91D4-D608585B98B2}"/>
      </w:docPartPr>
      <w:docPartBody>
        <w:p w:rsidR="00AB3FAA" w:rsidRDefault="00AB3FAA">
          <w:pPr>
            <w:pStyle w:val="8DC875A589E04D229E39CC1CEBCD8606"/>
          </w:pPr>
          <w:r w:rsidRPr="001771C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F7D8F2867694B02A9861EC0FE9C25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C4F2E67-805D-4469-96E1-67B0DD8C5B51}"/>
      </w:docPartPr>
      <w:docPartBody>
        <w:p w:rsidR="00AB3FAA" w:rsidRDefault="00AB3FAA">
          <w:pPr>
            <w:pStyle w:val="0F7D8F2867694B02A9861EC0FE9C2584"/>
          </w:pPr>
          <w:r w:rsidRPr="001771C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0D81A4776CE4390AE4521E67BC7C6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461C14-33B1-4808-AC8A-640AA119CFAD}"/>
      </w:docPartPr>
      <w:docPartBody>
        <w:p w:rsidR="00AB3FAA" w:rsidRDefault="00AB3FAA">
          <w:pPr>
            <w:pStyle w:val="A0D81A4776CE4390AE4521E67BC7C64A"/>
          </w:pPr>
          <w:r w:rsidRPr="001771C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040854870B74F1DA1270C5AB60515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C8312B-2A2A-41A6-8184-C5BA363BC888}"/>
      </w:docPartPr>
      <w:docPartBody>
        <w:p w:rsidR="00AB3FAA" w:rsidRDefault="00AB3FAA">
          <w:pPr>
            <w:pStyle w:val="8040854870B74F1DA1270C5AB60515A7"/>
          </w:pPr>
          <w:r w:rsidRPr="001771C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5F51A92B87043E285A15D24A76316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1EA5207-D32C-40F4-BCA0-E832AE408887}"/>
      </w:docPartPr>
      <w:docPartBody>
        <w:p w:rsidR="00AB3FAA" w:rsidRDefault="00AB3FAA">
          <w:pPr>
            <w:pStyle w:val="C5F51A92B87043E285A15D24A763164A"/>
          </w:pPr>
          <w:r w:rsidRPr="001771C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AB77F78FB0E4403A27932E2E8E92B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5DF697-D791-455A-88EE-643EA182E299}"/>
      </w:docPartPr>
      <w:docPartBody>
        <w:p w:rsidR="00AB3FAA" w:rsidRDefault="00AB3FAA">
          <w:pPr>
            <w:pStyle w:val="2AB77F78FB0E4403A27932E2E8E92B74"/>
          </w:pPr>
          <w:r w:rsidRPr="001771C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A645C70A54246F3BDB8FCBA5D59235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A08F36-78E0-497B-A513-5EF0E6558565}"/>
      </w:docPartPr>
      <w:docPartBody>
        <w:p w:rsidR="00AB3FAA" w:rsidRDefault="00AB3FAA">
          <w:pPr>
            <w:pStyle w:val="CA645C70A54246F3BDB8FCBA5D592353"/>
          </w:pPr>
          <w:r w:rsidRPr="001771C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7A426ABFF40446D8291FDE102600D2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8F94C6B-5177-4680-921D-881E1393F29F}"/>
      </w:docPartPr>
      <w:docPartBody>
        <w:p w:rsidR="00AB3FAA" w:rsidRDefault="00AB3FAA">
          <w:pPr>
            <w:pStyle w:val="67A426ABFF40446D8291FDE102600D2B"/>
          </w:pPr>
          <w:r w:rsidRPr="001771C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3E500DDA8E74EFB8400ABA29D77374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9A423B8-EDD2-4D65-9BE2-0E4F1A9938F3}"/>
      </w:docPartPr>
      <w:docPartBody>
        <w:p w:rsidR="00AB3FAA" w:rsidRDefault="00AB3FAA">
          <w:pPr>
            <w:pStyle w:val="A3E500DDA8E74EFB8400ABA29D773749"/>
          </w:pPr>
          <w:r w:rsidRPr="001771C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BB93FDB622C4F3C8C8976B9D560A48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8495A0-3A79-4D53-A30A-6133EA7D12D5}"/>
      </w:docPartPr>
      <w:docPartBody>
        <w:p w:rsidR="00AB3FAA" w:rsidRDefault="00AB3FAA">
          <w:pPr>
            <w:pStyle w:val="BBB93FDB622C4F3C8C8976B9D560A486"/>
          </w:pPr>
          <w:r w:rsidRPr="001771C8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FAA"/>
    <w:rsid w:val="006F6853"/>
    <w:rsid w:val="00AB3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666666"/>
    </w:rPr>
  </w:style>
  <w:style w:type="paragraph" w:customStyle="1" w:styleId="E2671BF658B24E18BF248666BF1BEBBC">
    <w:name w:val="E2671BF658B24E18BF248666BF1BEBBC"/>
  </w:style>
  <w:style w:type="paragraph" w:styleId="Titel">
    <w:name w:val="Title"/>
    <w:basedOn w:val="Standaard"/>
    <w:next w:val="Standaard"/>
    <w:link w:val="Titel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B810A087F1BB4E4FAD516A54C142518C">
    <w:name w:val="B810A087F1BB4E4FAD516A54C142518C"/>
  </w:style>
  <w:style w:type="paragraph" w:customStyle="1" w:styleId="F3BDE0E7C57E4E0882959D36C0895916">
    <w:name w:val="F3BDE0E7C57E4E0882959D36C0895916"/>
  </w:style>
  <w:style w:type="paragraph" w:customStyle="1" w:styleId="0D184AE34D9E42C3866B2F6CDC359C58">
    <w:name w:val="0D184AE34D9E42C3866B2F6CDC359C58"/>
  </w:style>
  <w:style w:type="paragraph" w:customStyle="1" w:styleId="3FA6C66DADBE406497DD74650D60C895">
    <w:name w:val="3FA6C66DADBE406497DD74650D60C895"/>
  </w:style>
  <w:style w:type="paragraph" w:customStyle="1" w:styleId="6775D1CA723F4A7FB15BC66E688776B3">
    <w:name w:val="6775D1CA723F4A7FB15BC66E688776B3"/>
  </w:style>
  <w:style w:type="paragraph" w:customStyle="1" w:styleId="184CA3D4C0E44E94A9DCBDC6FC6CB2A6">
    <w:name w:val="184CA3D4C0E44E94A9DCBDC6FC6CB2A6"/>
  </w:style>
  <w:style w:type="paragraph" w:customStyle="1" w:styleId="BDB95BAD6A094F6EB81D79A4C31003E9">
    <w:name w:val="BDB95BAD6A094F6EB81D79A4C31003E9"/>
  </w:style>
  <w:style w:type="paragraph" w:customStyle="1" w:styleId="D4C2B4E400154469AA92E8D6EE3C74D8">
    <w:name w:val="D4C2B4E400154469AA92E8D6EE3C74D8"/>
  </w:style>
  <w:style w:type="paragraph" w:customStyle="1" w:styleId="8DC875A589E04D229E39CC1CEBCD8606">
    <w:name w:val="8DC875A589E04D229E39CC1CEBCD8606"/>
  </w:style>
  <w:style w:type="paragraph" w:customStyle="1" w:styleId="0F7D8F2867694B02A9861EC0FE9C2584">
    <w:name w:val="0F7D8F2867694B02A9861EC0FE9C2584"/>
  </w:style>
  <w:style w:type="paragraph" w:customStyle="1" w:styleId="A0D81A4776CE4390AE4521E67BC7C64A">
    <w:name w:val="A0D81A4776CE4390AE4521E67BC7C64A"/>
  </w:style>
  <w:style w:type="paragraph" w:customStyle="1" w:styleId="8040854870B74F1DA1270C5AB60515A7">
    <w:name w:val="8040854870B74F1DA1270C5AB60515A7"/>
  </w:style>
  <w:style w:type="paragraph" w:customStyle="1" w:styleId="C5F51A92B87043E285A15D24A763164A">
    <w:name w:val="C5F51A92B87043E285A15D24A763164A"/>
  </w:style>
  <w:style w:type="paragraph" w:customStyle="1" w:styleId="2AB77F78FB0E4403A27932E2E8E92B74">
    <w:name w:val="2AB77F78FB0E4403A27932E2E8E92B74"/>
  </w:style>
  <w:style w:type="paragraph" w:customStyle="1" w:styleId="CA645C70A54246F3BDB8FCBA5D592353">
    <w:name w:val="CA645C70A54246F3BDB8FCBA5D592353"/>
  </w:style>
  <w:style w:type="paragraph" w:customStyle="1" w:styleId="67A426ABFF40446D8291FDE102600D2B">
    <w:name w:val="67A426ABFF40446D8291FDE102600D2B"/>
  </w:style>
  <w:style w:type="paragraph" w:customStyle="1" w:styleId="A3E500DDA8E74EFB8400ABA29D773749">
    <w:name w:val="A3E500DDA8E74EFB8400ABA29D773749"/>
  </w:style>
  <w:style w:type="paragraph" w:customStyle="1" w:styleId="BBB93FDB622C4F3C8C8976B9D560A486">
    <w:name w:val="BBB93FDB622C4F3C8C8976B9D560A4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3A5D3-7E2A-4E49-A083-718EE3B73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20251216 Zorgbelang Routekaart ROAZ - invulsjabloon Word</Template>
  <TotalTime>1</TotalTime>
  <Pages>4</Pages>
  <Words>113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Mirjam Hildering-Leemhuis | Zorgbelang Drenthe</dc:creator>
  <cp:keywords/>
  <dc:description/>
  <cp:lastModifiedBy>Mirjam Hildering-Leemhuis | Zorgbelang Drenthe</cp:lastModifiedBy>
  <cp:revision>1</cp:revision>
  <dcterms:created xsi:type="dcterms:W3CDTF">2026-01-27T14:51:00Z</dcterms:created>
  <dcterms:modified xsi:type="dcterms:W3CDTF">2026-01-27T14:52:00Z</dcterms:modified>
</cp:coreProperties>
</file>